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27" w:rsidRDefault="00A36127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.35pt;margin-top:10.15pt;width:98.45pt;height:93.75pt;z-index:251657728" stroked="f">
            <v:textbox>
              <w:txbxContent>
                <w:p w:rsidR="00A36127" w:rsidRDefault="00A36127">
                  <w:r w:rsidRPr="00D63A3D">
                    <w:rPr>
                      <w:noProof/>
                      <w:lang w:eastAsia="it-IT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i1026" type="#_x0000_t75" style="width:79.5pt;height:78.7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t xml:space="preserve">           </w:t>
      </w:r>
      <w:r w:rsidRPr="00D63A3D">
        <w:rPr>
          <w:noProof/>
          <w:lang w:eastAsia="it-IT"/>
        </w:rPr>
        <w:pict>
          <v:shape id="_x0000_i1027" type="#_x0000_t75" alt="Immagine news Nuova modulistica del Servizio Autonomo Edilizia Privata, Urbanistica, Ambiente" style="width:84.75pt;height:106.5pt;visibility:visible">
            <v:imagedata r:id="rId5" o:title=""/>
          </v:shape>
        </w:pict>
      </w:r>
      <w:r>
        <w:t xml:space="preserve">                        </w:t>
      </w:r>
      <w:r w:rsidRPr="00D63A3D">
        <w:rPr>
          <w:noProof/>
          <w:lang w:eastAsia="it-IT"/>
        </w:rPr>
        <w:pict>
          <v:shape id="Immagine 3" o:spid="_x0000_i1028" type="#_x0000_t75" style="width:87pt;height:108pt;visibility:visible">
            <v:imagedata r:id="rId6" o:title=""/>
          </v:shape>
        </w:pict>
      </w:r>
    </w:p>
    <w:p w:rsidR="00A36127" w:rsidRDefault="00A36127">
      <w:r>
        <w:t xml:space="preserve">               Comune di Zocca                 Istituto Agrario Spallanzani – Sede di Montombraro</w:t>
      </w:r>
    </w:p>
    <w:p w:rsidR="00A36127" w:rsidRPr="002D35A9" w:rsidRDefault="00A36127" w:rsidP="002D35A9">
      <w:pPr>
        <w:jc w:val="center"/>
        <w:rPr>
          <w:sz w:val="48"/>
          <w:szCs w:val="48"/>
        </w:rPr>
      </w:pPr>
      <w:r w:rsidRPr="002D35A9">
        <w:rPr>
          <w:b/>
          <w:sz w:val="48"/>
          <w:szCs w:val="48"/>
        </w:rPr>
        <w:t>TRA SAPORI E SAPERI</w:t>
      </w:r>
      <w:r w:rsidRPr="002D35A9">
        <w:rPr>
          <w:b/>
          <w:sz w:val="48"/>
          <w:szCs w:val="48"/>
        </w:rPr>
        <w:br/>
      </w:r>
      <w:r>
        <w:rPr>
          <w:sz w:val="40"/>
          <w:szCs w:val="40"/>
        </w:rPr>
        <w:t>GIOVEDI’ 26 MARZO</w:t>
      </w:r>
      <w:r w:rsidRPr="001F67C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2015 </w:t>
      </w:r>
      <w:r w:rsidRPr="001F67CC">
        <w:rPr>
          <w:sz w:val="40"/>
          <w:szCs w:val="40"/>
        </w:rPr>
        <w:t>ALLE ORE 20,30</w:t>
      </w:r>
      <w:r>
        <w:rPr>
          <w:sz w:val="48"/>
          <w:szCs w:val="48"/>
        </w:rPr>
        <w:br/>
      </w:r>
      <w:r w:rsidRPr="001F67CC">
        <w:rPr>
          <w:sz w:val="40"/>
          <w:szCs w:val="40"/>
        </w:rPr>
        <w:t>PRESSO LA SEDE DELL’I</w:t>
      </w:r>
      <w:r>
        <w:rPr>
          <w:sz w:val="40"/>
          <w:szCs w:val="40"/>
        </w:rPr>
        <w:t>.I.S “L.</w:t>
      </w:r>
      <w:r w:rsidRPr="001F67CC">
        <w:rPr>
          <w:sz w:val="40"/>
          <w:szCs w:val="40"/>
        </w:rPr>
        <w:t>SPALLANZANI</w:t>
      </w:r>
      <w:r>
        <w:rPr>
          <w:sz w:val="40"/>
          <w:szCs w:val="40"/>
        </w:rPr>
        <w:t>”</w:t>
      </w:r>
      <w:r w:rsidRPr="001F67CC">
        <w:rPr>
          <w:sz w:val="40"/>
          <w:szCs w:val="40"/>
        </w:rPr>
        <w:t xml:space="preserve"> </w:t>
      </w:r>
    </w:p>
    <w:p w:rsidR="00A36127" w:rsidRPr="002C2290" w:rsidRDefault="00A36127" w:rsidP="002C229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DI MONTOMBRARO, </w:t>
      </w:r>
      <w:r w:rsidRPr="001F67CC">
        <w:rPr>
          <w:sz w:val="40"/>
          <w:szCs w:val="40"/>
        </w:rPr>
        <w:t>VIA SERRE</w:t>
      </w:r>
      <w:r>
        <w:rPr>
          <w:sz w:val="40"/>
          <w:szCs w:val="40"/>
        </w:rPr>
        <w:t xml:space="preserve"> 200</w:t>
      </w:r>
    </w:p>
    <w:p w:rsidR="00A36127" w:rsidRDefault="00A36127" w:rsidP="000440BC">
      <w:pPr>
        <w:rPr>
          <w:b/>
          <w:sz w:val="32"/>
          <w:szCs w:val="32"/>
        </w:rPr>
      </w:pPr>
      <w:r>
        <w:rPr>
          <w:rFonts w:ascii="TTE2t00" w:hAnsi="TTE2t00" w:cs="TTE2t00"/>
          <w:color w:val="371D0B"/>
          <w:sz w:val="32"/>
          <w:szCs w:val="32"/>
        </w:rPr>
        <w:t xml:space="preserve">                           </w:t>
      </w:r>
      <w:r w:rsidRPr="002D35A9">
        <w:rPr>
          <w:b/>
          <w:sz w:val="32"/>
          <w:szCs w:val="32"/>
        </w:rPr>
        <w:t>UNA GRAD</w:t>
      </w:r>
      <w:r>
        <w:rPr>
          <w:b/>
          <w:sz w:val="32"/>
          <w:szCs w:val="32"/>
        </w:rPr>
        <w:t>ITO RITORNO A MONTOMBRARO</w:t>
      </w:r>
    </w:p>
    <w:p w:rsidR="00A36127" w:rsidRPr="000440BC" w:rsidRDefault="00A36127" w:rsidP="00B677F0">
      <w:pPr>
        <w:jc w:val="center"/>
        <w:rPr>
          <w:b/>
          <w:sz w:val="72"/>
          <w:szCs w:val="72"/>
        </w:rPr>
      </w:pPr>
      <w:r w:rsidRPr="000440BC">
        <w:rPr>
          <w:b/>
          <w:sz w:val="72"/>
          <w:szCs w:val="72"/>
        </w:rPr>
        <w:t>GABRIELE RONCHETTI</w:t>
      </w:r>
    </w:p>
    <w:p w:rsidR="00A36127" w:rsidRDefault="00A36127">
      <w:r>
        <w:rPr>
          <w:noProof/>
          <w:lang w:eastAsia="it-IT"/>
        </w:rPr>
        <w:pict>
          <v:shape id="_x0000_s1027" type="#_x0000_t202" style="position:absolute;margin-left:266.85pt;margin-top:195.45pt;width:297.8pt;height:196.65pt;z-index:251656704" stroked="f">
            <v:textbox style="mso-next-textbox:#_x0000_s1027">
              <w:txbxContent>
                <w:p w:rsidR="00A36127" w:rsidRDefault="00A36127" w:rsidP="002D35A9">
                  <w:pPr>
                    <w:jc w:val="center"/>
                    <w:rPr>
                      <w:sz w:val="36"/>
                      <w:szCs w:val="36"/>
                    </w:rPr>
                  </w:pPr>
                  <w:r w:rsidRPr="002D35A9">
                    <w:rPr>
                      <w:sz w:val="36"/>
                      <w:szCs w:val="36"/>
                    </w:rPr>
                    <w:t xml:space="preserve">DEGUSTAZIONE DI PRODOTTI TIPICI A CURA DELL’ISTITUTO SPALLANZANI </w:t>
                  </w:r>
                </w:p>
                <w:p w:rsidR="00A36127" w:rsidRDefault="00A36127" w:rsidP="002D35A9">
                  <w:pPr>
                    <w:jc w:val="center"/>
                    <w:rPr>
                      <w:sz w:val="36"/>
                      <w:szCs w:val="36"/>
                    </w:rPr>
                  </w:pPr>
                  <w:r w:rsidRPr="002D35A9">
                    <w:rPr>
                      <w:sz w:val="36"/>
                      <w:szCs w:val="36"/>
                    </w:rPr>
                    <w:t>A 5 EURO</w:t>
                  </w:r>
                </w:p>
                <w:p w:rsidR="00A36127" w:rsidRDefault="00A36127" w:rsidP="002C229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t00" w:hAnsi="TTE2t00" w:cs="TTE2t00"/>
                      <w:color w:val="371D0B"/>
                      <w:sz w:val="36"/>
                      <w:szCs w:val="36"/>
                    </w:rPr>
                  </w:pPr>
                  <w:r>
                    <w:rPr>
                      <w:rFonts w:ascii="TTE4t00" w:hAnsi="TTE4t00" w:cs="TTE4t00"/>
                      <w:color w:val="371D0B"/>
                      <w:sz w:val="36"/>
                      <w:szCs w:val="36"/>
                    </w:rPr>
                    <w:t xml:space="preserve">              Per informazioni</w:t>
                  </w:r>
                  <w:r>
                    <w:rPr>
                      <w:rFonts w:ascii="TTE2t00" w:hAnsi="TTE2t00" w:cs="TTE2t00"/>
                      <w:color w:val="371D0B"/>
                      <w:sz w:val="36"/>
                      <w:szCs w:val="36"/>
                    </w:rPr>
                    <w:t>:</w:t>
                  </w:r>
                </w:p>
                <w:p w:rsidR="00A36127" w:rsidRDefault="00A36127" w:rsidP="002C229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</w:pPr>
                  <w:r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  <w:t>IIS L. Spallanzani sede di Montombraro</w:t>
                  </w:r>
                </w:p>
                <w:p w:rsidR="00A36127" w:rsidRDefault="00A36127" w:rsidP="002C229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</w:pPr>
                  <w:r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  <w:t xml:space="preserve">        Tel. 059 989580 </w:t>
                  </w:r>
                </w:p>
                <w:p w:rsidR="00A36127" w:rsidRDefault="00A36127" w:rsidP="002C229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</w:pPr>
                  <w:r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  <w:t>E</w:t>
                  </w:r>
                  <w:r>
                    <w:rPr>
                      <w:rFonts w:ascii="Times-Roman" w:hAnsi="Times-Roman" w:cs="Times-Roman"/>
                      <w:color w:val="371D0B"/>
                      <w:sz w:val="32"/>
                      <w:szCs w:val="32"/>
                    </w:rPr>
                    <w:t>-</w:t>
                  </w:r>
                  <w:r>
                    <w:rPr>
                      <w:rFonts w:ascii="TTE2t00" w:hAnsi="TTE2t00" w:cs="TTE2t00"/>
                      <w:color w:val="371D0B"/>
                      <w:sz w:val="32"/>
                      <w:szCs w:val="32"/>
                    </w:rPr>
                    <w:t>mail: istas.montombraro@istas.mo.it</w:t>
                  </w:r>
                </w:p>
                <w:p w:rsidR="00A36127" w:rsidRPr="002C2290" w:rsidRDefault="00A36127" w:rsidP="002C2290">
                  <w:r>
                    <w:rPr>
                      <w:rFonts w:ascii="TTE2t00" w:hAnsi="TTE2t00" w:cs="TTE2t00"/>
                      <w:color w:val="371D0B"/>
                      <w:sz w:val="28"/>
                      <w:szCs w:val="28"/>
                    </w:rPr>
                    <w:t>E’ GRADITA LA PRENOTAZIONE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272.3pt;margin-top:23.7pt;width:279.75pt;height:127.1pt;z-index:251658752">
            <v:textbox>
              <w:txbxContent>
                <w:p w:rsidR="00A36127" w:rsidRDefault="00A36127">
                  <w:r>
                    <w:t>DOPO LA BELLA SERATA DELL’ESTATE 2014, GABRIELE RONCHETTI CI PROPONE NEL 70° ANNIVERSARIO DELLA LIBERAZIONE, UN INDISPENSABILE DOCUMENTO PER RICORDARE E POTER TRAMANDARE I FATTI CHE HANNO DATO LA LIBERTA’ E LA COSTITUZIONE REPUBBLICANA AL NOSTRO PAESE</w:t>
                  </w:r>
                </w:p>
                <w:p w:rsidR="00A36127" w:rsidRDefault="00A36127">
                  <w:r>
                    <w:t xml:space="preserve">                                     G.DI COSTANZO</w:t>
                  </w:r>
                </w:p>
              </w:txbxContent>
            </v:textbox>
          </v:shape>
        </w:pict>
      </w:r>
      <w:r w:rsidRPr="00D63A3D">
        <w:rPr>
          <w:noProof/>
          <w:lang w:eastAsia="it-IT"/>
        </w:rPr>
        <w:pict>
          <v:shape id="Immagine 4" o:spid="_x0000_i1029" type="#_x0000_t75" style="width:255.75pt;height:391.5pt;visibility:visible">
            <v:imagedata r:id="rId7" o:title=""/>
          </v:shape>
        </w:pict>
      </w:r>
    </w:p>
    <w:sectPr w:rsidR="00A36127" w:rsidSect="002C2290">
      <w:pgSz w:w="11906" w:h="16838"/>
      <w:pgMar w:top="284" w:right="113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2285"/>
    <w:rsid w:val="000440BC"/>
    <w:rsid w:val="000B7C56"/>
    <w:rsid w:val="00133A88"/>
    <w:rsid w:val="001F67CC"/>
    <w:rsid w:val="002B32E0"/>
    <w:rsid w:val="002C2290"/>
    <w:rsid w:val="002D35A9"/>
    <w:rsid w:val="00311043"/>
    <w:rsid w:val="003F2D2A"/>
    <w:rsid w:val="00610854"/>
    <w:rsid w:val="006F203F"/>
    <w:rsid w:val="009F5BB0"/>
    <w:rsid w:val="00A36127"/>
    <w:rsid w:val="00A42285"/>
    <w:rsid w:val="00AE14E6"/>
    <w:rsid w:val="00B108CF"/>
    <w:rsid w:val="00B677F0"/>
    <w:rsid w:val="00D30816"/>
    <w:rsid w:val="00D63A3D"/>
    <w:rsid w:val="00F04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B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4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2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52</Words>
  <Characters>300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</dc:title>
  <dc:subject/>
  <dc:creator>giovannidicostanzo</dc:creator>
  <cp:keywords/>
  <dc:description/>
  <cp:lastModifiedBy>Anpi</cp:lastModifiedBy>
  <cp:revision>2</cp:revision>
  <dcterms:created xsi:type="dcterms:W3CDTF">2015-03-24T08:20:00Z</dcterms:created>
  <dcterms:modified xsi:type="dcterms:W3CDTF">2015-03-24T08:20:00Z</dcterms:modified>
</cp:coreProperties>
</file>